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76C" w:rsidRDefault="00CF6F9F" w:rsidP="00CF6F9F">
      <w:pPr>
        <w:spacing w:after="0"/>
        <w:jc w:val="center"/>
        <w:rPr>
          <w:rFonts w:ascii="Arial" w:hAnsi="Arial" w:cs="Arial"/>
        </w:rPr>
      </w:pPr>
      <w:bookmarkStart w:id="0" w:name="_GoBack"/>
      <w:bookmarkEnd w:id="0"/>
      <w:r w:rsidRPr="00CF6F9F">
        <w:rPr>
          <w:rFonts w:ascii="Arial" w:hAnsi="Arial" w:cs="Arial"/>
        </w:rPr>
        <w:t>OŚWIADCZENIE</w:t>
      </w:r>
    </w:p>
    <w:p w:rsidR="00F078CD" w:rsidRDefault="00F078CD" w:rsidP="00CF6F9F">
      <w:pPr>
        <w:spacing w:after="0"/>
        <w:jc w:val="center"/>
        <w:rPr>
          <w:rFonts w:ascii="Arial" w:hAnsi="Arial" w:cs="Arial"/>
        </w:rPr>
      </w:pPr>
    </w:p>
    <w:p w:rsidR="00F078CD" w:rsidRDefault="00F078CD" w:rsidP="00CF6F9F">
      <w:pPr>
        <w:spacing w:after="0"/>
        <w:jc w:val="center"/>
        <w:rPr>
          <w:rFonts w:ascii="Arial" w:hAnsi="Arial" w:cs="Arial"/>
        </w:rPr>
      </w:pPr>
    </w:p>
    <w:p w:rsidR="00CF6F9F" w:rsidRPr="00CF6F9F" w:rsidRDefault="00CF6F9F" w:rsidP="00CF6F9F">
      <w:pPr>
        <w:spacing w:after="0"/>
        <w:jc w:val="center"/>
        <w:rPr>
          <w:rFonts w:ascii="Arial" w:hAnsi="Arial" w:cs="Arial"/>
          <w:sz w:val="20"/>
          <w:szCs w:val="20"/>
        </w:rPr>
      </w:pPr>
    </w:p>
    <w:p w:rsidR="00CF6F9F" w:rsidRDefault="00CF6F9F" w:rsidP="00CF6F9F">
      <w:pPr>
        <w:spacing w:after="0"/>
        <w:jc w:val="both"/>
        <w:rPr>
          <w:rFonts w:ascii="Arial" w:hAnsi="Arial" w:cs="Arial"/>
          <w:sz w:val="20"/>
          <w:szCs w:val="20"/>
        </w:rPr>
      </w:pPr>
      <w:r w:rsidRPr="00CF6F9F">
        <w:rPr>
          <w:rFonts w:ascii="Arial" w:hAnsi="Arial" w:cs="Arial"/>
          <w:sz w:val="20"/>
          <w:szCs w:val="20"/>
        </w:rPr>
        <w:t xml:space="preserve">Ja niżej pod[pisany/podpisana ………………………………………………………………………… </w:t>
      </w:r>
      <w:proofErr w:type="spellStart"/>
      <w:r w:rsidRPr="00CF6F9F">
        <w:rPr>
          <w:rFonts w:ascii="Arial" w:hAnsi="Arial" w:cs="Arial"/>
          <w:sz w:val="20"/>
          <w:szCs w:val="20"/>
        </w:rPr>
        <w:t>zam</w:t>
      </w:r>
      <w:proofErr w:type="spellEnd"/>
      <w:r w:rsidRPr="00CF6F9F">
        <w:rPr>
          <w:rFonts w:ascii="Arial" w:hAnsi="Arial" w:cs="Arial"/>
          <w:sz w:val="20"/>
          <w:szCs w:val="20"/>
        </w:rPr>
        <w:t>…………………………………………………………. oświadczam,</w:t>
      </w:r>
      <w:r>
        <w:rPr>
          <w:rFonts w:ascii="Arial" w:hAnsi="Arial" w:cs="Arial"/>
          <w:sz w:val="20"/>
          <w:szCs w:val="20"/>
        </w:rPr>
        <w:t xml:space="preserve"> </w:t>
      </w:r>
      <w:r w:rsidRPr="00CF6F9F">
        <w:rPr>
          <w:rFonts w:ascii="Arial" w:hAnsi="Arial" w:cs="Arial"/>
          <w:sz w:val="20"/>
          <w:szCs w:val="20"/>
        </w:rPr>
        <w:t>że dzierżawię grunt o pow. …………….. ha w miejscowości ………………………………………………………… stanowiący własność :</w:t>
      </w:r>
    </w:p>
    <w:p w:rsidR="006309B8" w:rsidRPr="00CF6F9F" w:rsidRDefault="006309B8" w:rsidP="00CF6F9F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CF6F9F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 w:rsidR="00CF6F9F"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="006309B8" w:rsidRPr="00BE6842">
        <w:rPr>
          <w:rFonts w:ascii="Arial" w:hAnsi="Arial" w:cs="Arial"/>
          <w:sz w:val="20"/>
          <w:szCs w:val="20"/>
        </w:rPr>
        <w:t>z</w:t>
      </w:r>
      <w:r w:rsidR="00CF6F9F" w:rsidRPr="00BE6842">
        <w:rPr>
          <w:rFonts w:ascii="Arial" w:hAnsi="Arial" w:cs="Arial"/>
          <w:sz w:val="20"/>
          <w:szCs w:val="20"/>
        </w:rPr>
        <w:t>am</w:t>
      </w:r>
      <w:proofErr w:type="spellEnd"/>
      <w:r w:rsidR="00CF6F9F" w:rsidRPr="00BE6842">
        <w:rPr>
          <w:rFonts w:ascii="Arial" w:hAnsi="Arial" w:cs="Arial"/>
          <w:sz w:val="20"/>
          <w:szCs w:val="20"/>
        </w:rPr>
        <w:t xml:space="preserve">…………………… o </w:t>
      </w:r>
      <w:r w:rsidRPr="00BE6842">
        <w:rPr>
          <w:rFonts w:ascii="Arial" w:hAnsi="Arial" w:cs="Arial"/>
          <w:sz w:val="20"/>
          <w:szCs w:val="20"/>
        </w:rPr>
        <w:t>pow.</w:t>
      </w:r>
      <w:r w:rsidR="00CF6F9F" w:rsidRPr="00BE6842">
        <w:rPr>
          <w:rFonts w:ascii="Arial" w:hAnsi="Arial" w:cs="Arial"/>
          <w:sz w:val="20"/>
          <w:szCs w:val="20"/>
        </w:rPr>
        <w:t>……………………</w:t>
      </w:r>
      <w:r w:rsidR="003B461C" w:rsidRPr="00BE6842"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7.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8.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9.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12.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16.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17.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18.</w:t>
      </w:r>
      <w:r w:rsidRPr="00BE684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BE6842" w:rsidRPr="00BE6842" w:rsidRDefault="00BE6842" w:rsidP="00BE6842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19.</w:t>
      </w:r>
      <w:r w:rsidRPr="00BE6842">
        <w:rPr>
          <w:rFonts w:ascii="Arial" w:hAnsi="Arial" w:cs="Arial"/>
          <w:sz w:val="20"/>
          <w:szCs w:val="20"/>
        </w:rPr>
        <w:t xml:space="preserve">…………………………… </w:t>
      </w:r>
      <w:proofErr w:type="spellStart"/>
      <w:r w:rsidRPr="00BE6842">
        <w:rPr>
          <w:rFonts w:ascii="Arial" w:hAnsi="Arial" w:cs="Arial"/>
          <w:sz w:val="20"/>
          <w:szCs w:val="20"/>
        </w:rPr>
        <w:t>zam</w:t>
      </w:r>
      <w:proofErr w:type="spellEnd"/>
      <w:r w:rsidRPr="00BE6842">
        <w:rPr>
          <w:rFonts w:ascii="Arial" w:hAnsi="Arial" w:cs="Arial"/>
          <w:sz w:val="20"/>
          <w:szCs w:val="20"/>
        </w:rPr>
        <w:t>…………………… o pow.……………………. działka nr ……………….</w:t>
      </w:r>
    </w:p>
    <w:p w:rsidR="003B461C" w:rsidRPr="003B461C" w:rsidRDefault="003B461C" w:rsidP="00CF6F9F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6309B8" w:rsidRDefault="006309B8" w:rsidP="00CF6F9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Świadomy odpowiedzialności karnej z art.23</w:t>
      </w:r>
      <w:r w:rsidR="00E71F19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Kodeksu Karnego , który za składanie nieprawdziwych zeznań powoduje karę pozbawienia wolności od lat 5-ciu.</w:t>
      </w:r>
    </w:p>
    <w:p w:rsidR="006309B8" w:rsidRDefault="006309B8" w:rsidP="00CF6F9F">
      <w:pPr>
        <w:spacing w:after="0"/>
        <w:jc w:val="both"/>
        <w:rPr>
          <w:rFonts w:ascii="Arial" w:hAnsi="Arial" w:cs="Arial"/>
        </w:rPr>
      </w:pPr>
    </w:p>
    <w:p w:rsidR="006309B8" w:rsidRDefault="006309B8" w:rsidP="00CF6F9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………………………………</w:t>
      </w:r>
    </w:p>
    <w:p w:rsidR="006309B8" w:rsidRPr="00CF6F9F" w:rsidRDefault="006309B8" w:rsidP="00CF6F9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Podpis</w:t>
      </w:r>
    </w:p>
    <w:sectPr w:rsidR="006309B8" w:rsidRPr="00CF6F9F" w:rsidSect="003467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00B7B"/>
    <w:multiLevelType w:val="hybridMultilevel"/>
    <w:tmpl w:val="4E28E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60D6B"/>
    <w:multiLevelType w:val="hybridMultilevel"/>
    <w:tmpl w:val="09D201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61C"/>
    <w:rsid w:val="0034676C"/>
    <w:rsid w:val="003B461C"/>
    <w:rsid w:val="003C4717"/>
    <w:rsid w:val="003D14D8"/>
    <w:rsid w:val="00520DAA"/>
    <w:rsid w:val="00542D46"/>
    <w:rsid w:val="005C32EF"/>
    <w:rsid w:val="006309B8"/>
    <w:rsid w:val="006D7367"/>
    <w:rsid w:val="00765053"/>
    <w:rsid w:val="00A54E95"/>
    <w:rsid w:val="00AA73B8"/>
    <w:rsid w:val="00BE6842"/>
    <w:rsid w:val="00CF6F9F"/>
    <w:rsid w:val="00E71F19"/>
    <w:rsid w:val="00F078CD"/>
    <w:rsid w:val="00F3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6BA3B5-E25C-4D16-8107-7A3032F09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4676C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684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E68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6842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16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20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44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116216">
                          <w:marLeft w:val="-96"/>
                          <w:marRight w:val="-9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ytkownik\Documents\O&#346;WIADCZENIE-%20akcyza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OŚWIADCZENIE- akcyza.dot</Template>
  <TotalTime>0</TotalTime>
  <Pages>1</Pages>
  <Words>259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Konto Microsoft</cp:lastModifiedBy>
  <cp:revision>2</cp:revision>
  <cp:lastPrinted>2019-08-23T10:46:00Z</cp:lastPrinted>
  <dcterms:created xsi:type="dcterms:W3CDTF">2023-07-25T08:24:00Z</dcterms:created>
  <dcterms:modified xsi:type="dcterms:W3CDTF">2023-07-25T08:24:00Z</dcterms:modified>
</cp:coreProperties>
</file>